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768A90" w14:textId="43CC1600" w:rsidR="000E656E" w:rsidRPr="000E656E" w:rsidRDefault="000E656E" w:rsidP="000E656E">
      <w:pPr>
        <w:keepNext/>
        <w:spacing w:after="60"/>
        <w:jc w:val="right"/>
        <w:outlineLvl w:val="3"/>
        <w:rPr>
          <w:b/>
          <w:bCs/>
          <w:sz w:val="22"/>
          <w:szCs w:val="22"/>
        </w:rPr>
      </w:pPr>
      <w:r w:rsidRPr="0021282E">
        <w:rPr>
          <w:b/>
          <w:bCs/>
          <w:sz w:val="22"/>
          <w:szCs w:val="22"/>
        </w:rPr>
        <w:t xml:space="preserve">  Załącznik nr </w:t>
      </w:r>
      <w:r>
        <w:rPr>
          <w:b/>
          <w:bCs/>
          <w:sz w:val="22"/>
          <w:szCs w:val="22"/>
        </w:rPr>
        <w:t>7</w:t>
      </w:r>
      <w:r w:rsidRPr="0021282E">
        <w:rPr>
          <w:b/>
          <w:bCs/>
          <w:sz w:val="22"/>
          <w:szCs w:val="22"/>
        </w:rPr>
        <w:t xml:space="preserve"> do SIWZ</w:t>
      </w:r>
    </w:p>
    <w:p w14:paraId="571936B2" w14:textId="5918A7F6" w:rsidR="002F798A" w:rsidRDefault="002F798A" w:rsidP="006B2D5E">
      <w:pPr>
        <w:pStyle w:val="Nagwek1"/>
        <w:tabs>
          <w:tab w:val="left" w:pos="142"/>
        </w:tabs>
        <w:spacing w:line="276" w:lineRule="auto"/>
        <w:jc w:val="center"/>
        <w:rPr>
          <w:rFonts w:ascii="Times New Roman" w:hAnsi="Times New Roman"/>
          <w:sz w:val="24"/>
          <w:szCs w:val="24"/>
        </w:rPr>
      </w:pPr>
      <w:r w:rsidRPr="006B2D5E">
        <w:rPr>
          <w:rFonts w:ascii="Times New Roman" w:hAnsi="Times New Roman"/>
          <w:sz w:val="24"/>
          <w:szCs w:val="24"/>
        </w:rPr>
        <w:t xml:space="preserve"> UMOW</w:t>
      </w:r>
      <w:r w:rsidR="00786975" w:rsidRPr="006B2D5E">
        <w:rPr>
          <w:rFonts w:ascii="Times New Roman" w:hAnsi="Times New Roman"/>
          <w:sz w:val="24"/>
          <w:szCs w:val="24"/>
        </w:rPr>
        <w:t>A</w:t>
      </w:r>
      <w:r w:rsidR="00D55165" w:rsidRPr="006B2D5E">
        <w:rPr>
          <w:rFonts w:ascii="Times New Roman" w:hAnsi="Times New Roman"/>
          <w:sz w:val="24"/>
          <w:szCs w:val="24"/>
        </w:rPr>
        <w:t xml:space="preserve"> </w:t>
      </w:r>
      <w:r w:rsidR="006B2D5E">
        <w:rPr>
          <w:rFonts w:ascii="Times New Roman" w:hAnsi="Times New Roman"/>
          <w:sz w:val="24"/>
          <w:szCs w:val="24"/>
        </w:rPr>
        <w:t xml:space="preserve">na zakup i dostawę autobusu 24 – miejscowego z przystosowaniem dla osób niepełnosprawnych na wózkach inwalidzkich </w:t>
      </w:r>
    </w:p>
    <w:p w14:paraId="21F07850" w14:textId="2A180A98" w:rsidR="006B2D5E" w:rsidRPr="006B2D5E" w:rsidRDefault="006B2D5E" w:rsidP="006B2D5E">
      <w:pPr>
        <w:jc w:val="center"/>
      </w:pPr>
      <w:r>
        <w:t>nr</w:t>
      </w:r>
    </w:p>
    <w:p w14:paraId="7D542DDE" w14:textId="77777777" w:rsidR="002F798A" w:rsidRPr="006B2D5E" w:rsidRDefault="002F798A" w:rsidP="00BD6DB4">
      <w:pPr>
        <w:spacing w:line="276" w:lineRule="auto"/>
      </w:pPr>
    </w:p>
    <w:p w14:paraId="775B278E" w14:textId="2CD213AE" w:rsidR="006B2D5E" w:rsidRPr="006B2D5E" w:rsidRDefault="00786975" w:rsidP="006B2D5E">
      <w:pPr>
        <w:autoSpaceDE w:val="0"/>
        <w:autoSpaceDN w:val="0"/>
        <w:adjustRightInd w:val="0"/>
        <w:spacing w:line="276" w:lineRule="auto"/>
      </w:pPr>
      <w:r w:rsidRPr="006B2D5E">
        <w:t xml:space="preserve">zawarta w dniu  ………………… r. w </w:t>
      </w:r>
      <w:r w:rsidR="00FF2909" w:rsidRPr="006B2D5E">
        <w:t>Przasnyszu</w:t>
      </w:r>
      <w:r w:rsidRPr="006B2D5E">
        <w:t>,</w:t>
      </w:r>
      <w:r w:rsidR="006B2D5E" w:rsidRPr="006B2D5E">
        <w:t xml:space="preserve"> pomi</w:t>
      </w:r>
      <w:r w:rsidR="006B2D5E" w:rsidRPr="006B2D5E">
        <w:rPr>
          <w:rFonts w:eastAsia="TTE188D4F0t00"/>
        </w:rPr>
        <w:t>ę</w:t>
      </w:r>
      <w:r w:rsidR="006B2D5E" w:rsidRPr="006B2D5E">
        <w:t>dzy:</w:t>
      </w:r>
    </w:p>
    <w:p w14:paraId="7F097795" w14:textId="77777777" w:rsidR="006B2D5E" w:rsidRPr="006B2D5E" w:rsidRDefault="006B2D5E" w:rsidP="006B2D5E">
      <w:pPr>
        <w:spacing w:line="276" w:lineRule="auto"/>
        <w:jc w:val="both"/>
      </w:pPr>
      <w:r w:rsidRPr="006B2D5E">
        <w:rPr>
          <w:b/>
        </w:rPr>
        <w:t xml:space="preserve">POWIATEM PRZASNYSKIM z siedzibą w Przasnyszu, ul. Św. St. Kostki 5, 06-300 Przasnysz, </w:t>
      </w:r>
      <w:r w:rsidRPr="006B2D5E">
        <w:t>NIP: 7611527332, REGON: 550668812, w dalszej tre</w:t>
      </w:r>
      <w:r w:rsidRPr="006B2D5E">
        <w:rPr>
          <w:rFonts w:eastAsia="TTE188D4F0t00"/>
        </w:rPr>
        <w:t>ś</w:t>
      </w:r>
      <w:r w:rsidRPr="006B2D5E">
        <w:t>ci umowy zwanym „</w:t>
      </w:r>
      <w:r w:rsidRPr="006B2D5E">
        <w:rPr>
          <w:b/>
        </w:rPr>
        <w:t>Zamawiaj</w:t>
      </w:r>
      <w:r w:rsidRPr="006B2D5E">
        <w:rPr>
          <w:rFonts w:eastAsia="TTE188D4F0t00"/>
          <w:b/>
        </w:rPr>
        <w:t>ą</w:t>
      </w:r>
      <w:r w:rsidRPr="006B2D5E">
        <w:rPr>
          <w:b/>
        </w:rPr>
        <w:t>cym</w:t>
      </w:r>
      <w:r w:rsidRPr="006B2D5E">
        <w:t>”, reprezentowanym przez:</w:t>
      </w:r>
    </w:p>
    <w:p w14:paraId="303E2960" w14:textId="77777777" w:rsidR="006B2D5E" w:rsidRPr="006B2D5E" w:rsidRDefault="006B2D5E" w:rsidP="006B2D5E">
      <w:pPr>
        <w:numPr>
          <w:ilvl w:val="6"/>
          <w:numId w:val="27"/>
        </w:numPr>
        <w:tabs>
          <w:tab w:val="clear" w:pos="2520"/>
          <w:tab w:val="num" w:pos="284"/>
        </w:tabs>
        <w:autoSpaceDE w:val="0"/>
        <w:autoSpaceDN w:val="0"/>
        <w:adjustRightInd w:val="0"/>
        <w:ind w:hanging="2520"/>
        <w:jc w:val="both"/>
        <w:rPr>
          <w:b/>
        </w:rPr>
      </w:pPr>
      <w:r w:rsidRPr="006B2D5E">
        <w:rPr>
          <w:b/>
        </w:rPr>
        <w:t>Krzysztofa Bieńkowskiego- Starostę Powiatu Przasnyskiego</w:t>
      </w:r>
    </w:p>
    <w:p w14:paraId="5BC62469" w14:textId="74FFE175" w:rsidR="006B2D5E" w:rsidRPr="006B2D5E" w:rsidRDefault="006B2D5E" w:rsidP="006B2D5E">
      <w:pPr>
        <w:numPr>
          <w:ilvl w:val="6"/>
          <w:numId w:val="27"/>
        </w:numPr>
        <w:tabs>
          <w:tab w:val="clear" w:pos="2520"/>
          <w:tab w:val="num" w:pos="284"/>
        </w:tabs>
        <w:autoSpaceDE w:val="0"/>
        <w:autoSpaceDN w:val="0"/>
        <w:adjustRightInd w:val="0"/>
        <w:ind w:left="284" w:hanging="284"/>
        <w:jc w:val="both"/>
        <w:rPr>
          <w:b/>
        </w:rPr>
      </w:pPr>
      <w:r w:rsidRPr="006B2D5E">
        <w:rPr>
          <w:b/>
        </w:rPr>
        <w:t xml:space="preserve">Waldemara Marka </w:t>
      </w:r>
      <w:proofErr w:type="spellStart"/>
      <w:r w:rsidRPr="006B2D5E">
        <w:rPr>
          <w:b/>
        </w:rPr>
        <w:t>Trochimiuka</w:t>
      </w:r>
      <w:proofErr w:type="spellEnd"/>
      <w:r w:rsidRPr="006B2D5E">
        <w:rPr>
          <w:b/>
        </w:rPr>
        <w:t xml:space="preserve">- Wicestarostę Powiatu Przasnyskiego </w:t>
      </w:r>
    </w:p>
    <w:p w14:paraId="5B6FB67F" w14:textId="77777777" w:rsidR="006B2D5E" w:rsidRPr="006B2D5E" w:rsidRDefault="006B2D5E" w:rsidP="006B2D5E">
      <w:pPr>
        <w:autoSpaceDE w:val="0"/>
        <w:autoSpaceDN w:val="0"/>
        <w:adjustRightInd w:val="0"/>
        <w:jc w:val="both"/>
        <w:rPr>
          <w:b/>
        </w:rPr>
      </w:pPr>
      <w:r w:rsidRPr="006B2D5E">
        <w:rPr>
          <w:b/>
        </w:rPr>
        <w:t>Przy kontrasygnacie Beaty Iwony Czaplickiej- Skarbnika Powiatu Przasnyskiego</w:t>
      </w:r>
    </w:p>
    <w:p w14:paraId="30EF1B39" w14:textId="77777777" w:rsidR="006B2D5E" w:rsidRPr="006B2D5E" w:rsidRDefault="006B2D5E" w:rsidP="006B2D5E">
      <w:pPr>
        <w:spacing w:line="276" w:lineRule="auto"/>
        <w:jc w:val="both"/>
      </w:pPr>
    </w:p>
    <w:p w14:paraId="43EFC356" w14:textId="7BCA4E72" w:rsidR="00786975" w:rsidRPr="006B2D5E" w:rsidRDefault="00786975" w:rsidP="00BD6DB4">
      <w:pPr>
        <w:tabs>
          <w:tab w:val="left" w:pos="5865"/>
        </w:tabs>
        <w:spacing w:line="276" w:lineRule="auto"/>
        <w:ind w:left="66"/>
      </w:pPr>
      <w:r w:rsidRPr="006B2D5E">
        <w:t>zwanym w dalszej części Umowy ZAMAWIAJĄCYM</w:t>
      </w:r>
      <w:r w:rsidRPr="006B2D5E">
        <w:tab/>
      </w:r>
      <w:r w:rsidRPr="006B2D5E">
        <w:br/>
        <w:t>a firmą ……………………………………………………………………………..……………</w:t>
      </w:r>
      <w:r w:rsidR="006B2D5E">
        <w:t>……….</w:t>
      </w:r>
      <w:r w:rsidRPr="006B2D5E">
        <w:t xml:space="preserve"> ………………………………………  NIP ……………………… REGON………..………</w:t>
      </w:r>
      <w:r w:rsidR="006B2D5E">
        <w:t>.</w:t>
      </w:r>
    </w:p>
    <w:p w14:paraId="6025962D" w14:textId="77777777" w:rsidR="00786975" w:rsidRPr="006B2D5E" w:rsidRDefault="00786975" w:rsidP="00BD6DB4">
      <w:pPr>
        <w:spacing w:line="276" w:lineRule="auto"/>
      </w:pPr>
      <w:r w:rsidRPr="006B2D5E">
        <w:t>- zwaną w dalszej części Umowy WYKONAWCĄ, reprezentowaną przez:</w:t>
      </w:r>
    </w:p>
    <w:p w14:paraId="1CFF37AF" w14:textId="436F16CE" w:rsidR="00786975" w:rsidRPr="006B2D5E" w:rsidRDefault="00786975" w:rsidP="00BD6DB4">
      <w:pPr>
        <w:spacing w:line="276" w:lineRule="auto"/>
      </w:pPr>
      <w:r w:rsidRPr="006B2D5E">
        <w:t>……………………………………………………</w:t>
      </w:r>
      <w:r w:rsidR="006B2D5E">
        <w:t>…………………………………………….…………………………………………………………………………………………………..</w:t>
      </w:r>
    </w:p>
    <w:p w14:paraId="0607E74E" w14:textId="6A1E16EF" w:rsidR="00786975" w:rsidRPr="006B2D5E" w:rsidRDefault="00786975" w:rsidP="00BD6DB4">
      <w:pPr>
        <w:spacing w:line="276" w:lineRule="auto"/>
      </w:pPr>
      <w:r w:rsidRPr="006B2D5E">
        <w:t>………………………………………………………</w:t>
      </w:r>
      <w:r w:rsidR="006B2D5E">
        <w:t>…………………………………………</w:t>
      </w:r>
    </w:p>
    <w:p w14:paraId="78414DAF" w14:textId="77777777" w:rsidR="0080251E" w:rsidRPr="006B2D5E" w:rsidRDefault="0080251E" w:rsidP="00BD6DB4">
      <w:pPr>
        <w:spacing w:line="276" w:lineRule="auto"/>
      </w:pPr>
    </w:p>
    <w:p w14:paraId="7C4E352C" w14:textId="7D3C4209" w:rsidR="0080251E" w:rsidRPr="006B2D5E" w:rsidRDefault="0080251E" w:rsidP="00BD6DB4">
      <w:pPr>
        <w:spacing w:line="276" w:lineRule="auto"/>
        <w:jc w:val="both"/>
      </w:pPr>
      <w:r w:rsidRPr="006B2D5E">
        <w:t xml:space="preserve">W wyniku dokonania przez Zamawiającego wyboru oferty Wykonawcy w trakcie postępowania o zamówienie publiczne na: </w:t>
      </w:r>
      <w:r w:rsidRPr="006B2D5E">
        <w:rPr>
          <w:b/>
          <w:bCs/>
        </w:rPr>
        <w:t xml:space="preserve">Zakup i dostawa </w:t>
      </w:r>
      <w:r w:rsidR="006B2D5E">
        <w:rPr>
          <w:b/>
          <w:bCs/>
        </w:rPr>
        <w:t>autobusu 24 – miejscowego z przystosowaniem dla osób niepełnosprawnych na wózkach inwalidzkich</w:t>
      </w:r>
      <w:r w:rsidRPr="006B2D5E">
        <w:t xml:space="preserve"> prowadzonego w trybie </w:t>
      </w:r>
      <w:r w:rsidRPr="006B2D5E">
        <w:rPr>
          <w:b/>
          <w:bCs/>
        </w:rPr>
        <w:t>przetarg nieograniczony</w:t>
      </w:r>
      <w:r w:rsidRPr="006B2D5E">
        <w:t xml:space="preserve">, Strony oświadczają co następuje: </w:t>
      </w:r>
    </w:p>
    <w:p w14:paraId="5F5AC9E6" w14:textId="77777777" w:rsidR="002F798A" w:rsidRPr="006B2D5E" w:rsidRDefault="002F798A" w:rsidP="00BD6DB4">
      <w:pPr>
        <w:spacing w:before="120" w:after="120" w:line="276" w:lineRule="auto"/>
        <w:ind w:firstLine="1"/>
        <w:jc w:val="center"/>
      </w:pPr>
      <w:r w:rsidRPr="006B2D5E">
        <w:rPr>
          <w:b/>
        </w:rPr>
        <w:t>§ 1</w:t>
      </w:r>
    </w:p>
    <w:p w14:paraId="39007291" w14:textId="702406F7" w:rsidR="002F798A" w:rsidRPr="006B2D5E" w:rsidRDefault="002F798A" w:rsidP="00BD6DB4">
      <w:pPr>
        <w:pStyle w:val="Tekstpodstawowywcity"/>
        <w:numPr>
          <w:ilvl w:val="0"/>
          <w:numId w:val="6"/>
        </w:numPr>
        <w:suppressAutoHyphens/>
        <w:spacing w:before="120" w:after="120" w:line="276" w:lineRule="auto"/>
        <w:rPr>
          <w:szCs w:val="24"/>
        </w:rPr>
      </w:pPr>
      <w:r w:rsidRPr="006B2D5E">
        <w:rPr>
          <w:szCs w:val="24"/>
        </w:rPr>
        <w:t xml:space="preserve">Przedmiotem niniejszej Umowy jest </w:t>
      </w:r>
      <w:r w:rsidR="00D55165" w:rsidRPr="006B2D5E">
        <w:rPr>
          <w:szCs w:val="24"/>
        </w:rPr>
        <w:t xml:space="preserve">dostawa jednego </w:t>
      </w:r>
      <w:r w:rsidR="006B2D5E">
        <w:rPr>
          <w:szCs w:val="24"/>
        </w:rPr>
        <w:t>autobusu 24 - miejscowego</w:t>
      </w:r>
      <w:r w:rsidR="00786975" w:rsidRPr="006B2D5E">
        <w:rPr>
          <w:szCs w:val="24"/>
        </w:rPr>
        <w:t xml:space="preserve"> </w:t>
      </w:r>
      <w:r w:rsidR="0080251E" w:rsidRPr="006B2D5E">
        <w:rPr>
          <w:b/>
          <w:bCs/>
          <w:szCs w:val="24"/>
        </w:rPr>
        <w:t>marka…………….,</w:t>
      </w:r>
      <w:r w:rsidR="00D55165" w:rsidRPr="006B2D5E">
        <w:rPr>
          <w:b/>
          <w:bCs/>
          <w:szCs w:val="24"/>
        </w:rPr>
        <w:t xml:space="preserve"> </w:t>
      </w:r>
      <w:r w:rsidR="0080251E" w:rsidRPr="006B2D5E">
        <w:rPr>
          <w:b/>
          <w:bCs/>
          <w:szCs w:val="24"/>
        </w:rPr>
        <w:t>model……………, rok produkcji</w:t>
      </w:r>
      <w:r w:rsidR="00340D1D">
        <w:rPr>
          <w:b/>
          <w:bCs/>
          <w:szCs w:val="24"/>
        </w:rPr>
        <w:t xml:space="preserve"> 2020</w:t>
      </w:r>
      <w:r w:rsidR="006B2D5E">
        <w:rPr>
          <w:szCs w:val="24"/>
        </w:rPr>
        <w:t>,</w:t>
      </w:r>
      <w:r w:rsidR="00786975" w:rsidRPr="006B2D5E">
        <w:rPr>
          <w:szCs w:val="24"/>
        </w:rPr>
        <w:t xml:space="preserve"> </w:t>
      </w:r>
      <w:r w:rsidR="006B2D5E" w:rsidRPr="00055856">
        <w:rPr>
          <w:sz w:val="22"/>
          <w:szCs w:val="22"/>
        </w:rPr>
        <w:t xml:space="preserve">o parametrach technicznych i wyposażeniu zgodnym z </w:t>
      </w:r>
      <w:r w:rsidR="006B2D5E">
        <w:rPr>
          <w:sz w:val="22"/>
          <w:szCs w:val="22"/>
        </w:rPr>
        <w:t>OPZ ,</w:t>
      </w:r>
      <w:r w:rsidR="006B2D5E" w:rsidRPr="006B2D5E">
        <w:rPr>
          <w:szCs w:val="24"/>
        </w:rPr>
        <w:t xml:space="preserve"> </w:t>
      </w:r>
      <w:r w:rsidR="00786975" w:rsidRPr="006B2D5E">
        <w:rPr>
          <w:szCs w:val="24"/>
        </w:rPr>
        <w:t>spełniającego warunki dopuszczenia do ruchu drogowego z homologacją</w:t>
      </w:r>
      <w:r w:rsidR="009F547D" w:rsidRPr="006B2D5E">
        <w:rPr>
          <w:szCs w:val="24"/>
        </w:rPr>
        <w:t>,</w:t>
      </w:r>
      <w:r w:rsidR="00786975" w:rsidRPr="006B2D5E">
        <w:rPr>
          <w:szCs w:val="24"/>
        </w:rPr>
        <w:t xml:space="preserve"> zgodnie z ofertą złożoną w postępowaniu przetargowym.</w:t>
      </w:r>
    </w:p>
    <w:p w14:paraId="613801BC" w14:textId="77777777" w:rsidR="002F798A" w:rsidRPr="006B2D5E" w:rsidRDefault="002F798A" w:rsidP="00BD6DB4">
      <w:pPr>
        <w:numPr>
          <w:ilvl w:val="0"/>
          <w:numId w:val="6"/>
        </w:numPr>
        <w:spacing w:before="120" w:after="120" w:line="276" w:lineRule="auto"/>
        <w:jc w:val="both"/>
      </w:pPr>
      <w:r w:rsidRPr="006B2D5E">
        <w:t>Zamawiający powierza, a Wykonawca przyjmuje do wykonania przedmiot umowy określony w ust. 1.</w:t>
      </w:r>
    </w:p>
    <w:p w14:paraId="3CA77A11" w14:textId="77777777" w:rsidR="002F798A" w:rsidRPr="006B2D5E" w:rsidRDefault="002F798A" w:rsidP="00BD6DB4">
      <w:pPr>
        <w:spacing w:before="120" w:after="120" w:line="276" w:lineRule="auto"/>
        <w:jc w:val="center"/>
        <w:rPr>
          <w:b/>
        </w:rPr>
      </w:pPr>
      <w:r w:rsidRPr="006B2D5E">
        <w:rPr>
          <w:b/>
        </w:rPr>
        <w:t>§ 2</w:t>
      </w:r>
    </w:p>
    <w:p w14:paraId="7FB9CCE5" w14:textId="737359CC" w:rsidR="00786975" w:rsidRPr="000E656E" w:rsidRDefault="00786975" w:rsidP="000E656E">
      <w:pPr>
        <w:numPr>
          <w:ilvl w:val="0"/>
          <w:numId w:val="8"/>
        </w:numPr>
        <w:spacing w:before="120" w:after="120" w:line="276" w:lineRule="auto"/>
        <w:jc w:val="both"/>
        <w:rPr>
          <w:b/>
        </w:rPr>
      </w:pPr>
      <w:r w:rsidRPr="006B2D5E">
        <w:t>Zamówienie musi zostać zrealizowane w terminie</w:t>
      </w:r>
      <w:r w:rsidR="006B2D5E">
        <w:t xml:space="preserve"> </w:t>
      </w:r>
      <w:r w:rsidR="000E656E">
        <w:rPr>
          <w:b/>
          <w:bCs/>
        </w:rPr>
        <w:t>do 18</w:t>
      </w:r>
      <w:r w:rsidR="006B2D5E" w:rsidRPr="006B2D5E">
        <w:rPr>
          <w:b/>
          <w:bCs/>
        </w:rPr>
        <w:t xml:space="preserve"> grudnia 2020 r.</w:t>
      </w:r>
      <w:r w:rsidRPr="006B2D5E">
        <w:rPr>
          <w:b/>
          <w:bCs/>
        </w:rPr>
        <w:t xml:space="preserve"> </w:t>
      </w:r>
      <w:bookmarkStart w:id="0" w:name="_GoBack"/>
      <w:bookmarkEnd w:id="0"/>
    </w:p>
    <w:p w14:paraId="15F66156" w14:textId="77777777" w:rsidR="002F798A" w:rsidRPr="006B2D5E" w:rsidRDefault="002F798A" w:rsidP="00BD6DB4">
      <w:pPr>
        <w:spacing w:before="120" w:after="120" w:line="276" w:lineRule="auto"/>
        <w:ind w:left="360"/>
        <w:jc w:val="center"/>
        <w:rPr>
          <w:b/>
        </w:rPr>
      </w:pPr>
      <w:r w:rsidRPr="006B2D5E">
        <w:rPr>
          <w:b/>
        </w:rPr>
        <w:t>§ 3</w:t>
      </w:r>
    </w:p>
    <w:p w14:paraId="2800D020" w14:textId="77777777" w:rsidR="002F798A" w:rsidRPr="006B2D5E" w:rsidRDefault="002F798A" w:rsidP="00BD6DB4">
      <w:pPr>
        <w:numPr>
          <w:ilvl w:val="0"/>
          <w:numId w:val="10"/>
        </w:numPr>
        <w:spacing w:before="120" w:after="120" w:line="276" w:lineRule="auto"/>
        <w:jc w:val="both"/>
      </w:pPr>
      <w:r w:rsidRPr="006B2D5E">
        <w:t xml:space="preserve">Za wykonanie Umowy Wykonawcy przysługuje </w:t>
      </w:r>
      <w:r w:rsidRPr="006B2D5E">
        <w:rPr>
          <w:b/>
          <w:bCs/>
        </w:rPr>
        <w:t xml:space="preserve">wynagrodzenie </w:t>
      </w:r>
      <w:r w:rsidRPr="006B2D5E">
        <w:t xml:space="preserve">w kwocie </w:t>
      </w:r>
      <w:r w:rsidRPr="006B2D5E">
        <w:rPr>
          <w:b/>
        </w:rPr>
        <w:t xml:space="preserve">………………… </w:t>
      </w:r>
      <w:r w:rsidRPr="006B2D5E">
        <w:rPr>
          <w:bCs/>
        </w:rPr>
        <w:t>(</w:t>
      </w:r>
      <w:r w:rsidRPr="006B2D5E">
        <w:t xml:space="preserve">słownie: </w:t>
      </w:r>
      <w:r w:rsidRPr="006B2D5E">
        <w:rPr>
          <w:b/>
        </w:rPr>
        <w:t>……………………………………..</w:t>
      </w:r>
      <w:r w:rsidRPr="006B2D5E">
        <w:t>).</w:t>
      </w:r>
    </w:p>
    <w:p w14:paraId="423D11B9" w14:textId="77777777" w:rsidR="002F798A" w:rsidRPr="006B2D5E" w:rsidRDefault="002F798A" w:rsidP="00BD6DB4">
      <w:pPr>
        <w:pStyle w:val="Tekstpodstawowy3"/>
        <w:numPr>
          <w:ilvl w:val="0"/>
          <w:numId w:val="10"/>
        </w:numPr>
        <w:spacing w:before="120" w:after="120" w:line="276" w:lineRule="auto"/>
      </w:pPr>
      <w:r w:rsidRPr="006B2D5E">
        <w:rPr>
          <w:color w:val="000000"/>
        </w:rPr>
        <w:t xml:space="preserve">Wskazana wyżej kwota zawiera podatek VAT w stawce: .......% tj. </w:t>
      </w:r>
      <w:r w:rsidRPr="006B2D5E">
        <w:rPr>
          <w:b/>
        </w:rPr>
        <w:t>…………………..</w:t>
      </w:r>
      <w:r w:rsidRPr="006B2D5E">
        <w:rPr>
          <w:color w:val="000000"/>
        </w:rPr>
        <w:t xml:space="preserve"> PLN</w:t>
      </w:r>
    </w:p>
    <w:p w14:paraId="3BDDC597" w14:textId="77777777" w:rsidR="001B616D" w:rsidRPr="006B2D5E" w:rsidRDefault="001B616D" w:rsidP="00BD6DB4">
      <w:pPr>
        <w:numPr>
          <w:ilvl w:val="0"/>
          <w:numId w:val="10"/>
        </w:numPr>
        <w:spacing w:before="120" w:after="120" w:line="276" w:lineRule="auto"/>
        <w:jc w:val="both"/>
      </w:pPr>
      <w:r w:rsidRPr="006B2D5E">
        <w:lastRenderedPageBreak/>
        <w:t>Wynagrodzenie Wykonawcy obejmuje całkowity koszt zakupu i dostawy przedmiotu zamówienia do siedziby Zamawiaj</w:t>
      </w:r>
      <w:r w:rsidR="0080251E" w:rsidRPr="006B2D5E">
        <w:t>ą</w:t>
      </w:r>
      <w:r w:rsidRPr="006B2D5E">
        <w:t>cego.</w:t>
      </w:r>
    </w:p>
    <w:p w14:paraId="45F21476" w14:textId="77777777" w:rsidR="001B616D" w:rsidRPr="006B2D5E" w:rsidRDefault="001B616D" w:rsidP="00BD6DB4">
      <w:pPr>
        <w:pStyle w:val="WW-Tekstpodstawowy2"/>
        <w:numPr>
          <w:ilvl w:val="0"/>
          <w:numId w:val="10"/>
        </w:numPr>
        <w:spacing w:after="0" w:line="276" w:lineRule="auto"/>
        <w:jc w:val="both"/>
        <w:rPr>
          <w:sz w:val="24"/>
          <w:szCs w:val="24"/>
        </w:rPr>
      </w:pPr>
      <w:r w:rsidRPr="006B2D5E">
        <w:rPr>
          <w:sz w:val="24"/>
          <w:szCs w:val="24"/>
        </w:rPr>
        <w:t>Po podpisaniu protokołu odbioru,  Wykonawca wystawi fakturę za realizację przedmiotu niniejszej umowy w wysokości ustalonej w pkt 1 niniejszego paragrafu</w:t>
      </w:r>
      <w:r w:rsidR="000F2750" w:rsidRPr="006B2D5E">
        <w:rPr>
          <w:sz w:val="24"/>
          <w:szCs w:val="24"/>
        </w:rPr>
        <w:t>.</w:t>
      </w:r>
    </w:p>
    <w:p w14:paraId="7307CE34" w14:textId="77777777" w:rsidR="002F798A" w:rsidRPr="006B2D5E" w:rsidRDefault="002F798A" w:rsidP="00BD6DB4">
      <w:pPr>
        <w:numPr>
          <w:ilvl w:val="0"/>
          <w:numId w:val="10"/>
        </w:numPr>
        <w:spacing w:before="120" w:after="120" w:line="276" w:lineRule="auto"/>
        <w:jc w:val="both"/>
      </w:pPr>
      <w:r w:rsidRPr="006B2D5E">
        <w:t>Należność, o której mowa w ust. 1 Zamawiający wypłaci Wykonawcy przelewem na rachunek bankowy</w:t>
      </w:r>
      <w:r w:rsidR="000F2750" w:rsidRPr="006B2D5E">
        <w:t xml:space="preserve"> Wykonawcy</w:t>
      </w:r>
      <w:r w:rsidRPr="006B2D5E">
        <w:t xml:space="preserve"> w terminie </w:t>
      </w:r>
      <w:r w:rsidR="001B616D" w:rsidRPr="006B2D5E">
        <w:t>30</w:t>
      </w:r>
      <w:r w:rsidRPr="006B2D5E">
        <w:t xml:space="preserve"> dni </w:t>
      </w:r>
      <w:r w:rsidR="001B616D" w:rsidRPr="006B2D5E">
        <w:t>od daty potwierdzenia wpływu do Zamawiającego prawidłowo wystawionej faktury.</w:t>
      </w:r>
    </w:p>
    <w:p w14:paraId="0D7E8AD8" w14:textId="77777777" w:rsidR="00BD6DB4" w:rsidRPr="006B2D5E" w:rsidRDefault="00BD6DB4" w:rsidP="00BD6DB4">
      <w:pPr>
        <w:spacing w:before="120" w:after="120" w:line="276" w:lineRule="auto"/>
        <w:jc w:val="center"/>
        <w:rPr>
          <w:b/>
        </w:rPr>
      </w:pPr>
    </w:p>
    <w:p w14:paraId="4AA12DF3" w14:textId="77777777" w:rsidR="002F798A" w:rsidRPr="006B2D5E" w:rsidRDefault="002F798A" w:rsidP="00BD6DB4">
      <w:pPr>
        <w:spacing w:before="120" w:after="120" w:line="276" w:lineRule="auto"/>
        <w:jc w:val="center"/>
        <w:rPr>
          <w:b/>
        </w:rPr>
      </w:pPr>
      <w:r w:rsidRPr="006B2D5E">
        <w:rPr>
          <w:b/>
        </w:rPr>
        <w:t>§ 4</w:t>
      </w:r>
    </w:p>
    <w:p w14:paraId="246CA6EF" w14:textId="605F033C" w:rsidR="00BD6DB4" w:rsidRPr="006B2D5E" w:rsidRDefault="00F673A8" w:rsidP="00BD6DB4">
      <w:pPr>
        <w:numPr>
          <w:ilvl w:val="0"/>
          <w:numId w:val="25"/>
        </w:numPr>
        <w:spacing w:before="120" w:after="120" w:line="276" w:lineRule="auto"/>
        <w:jc w:val="both"/>
        <w:rPr>
          <w:b/>
        </w:rPr>
      </w:pPr>
      <w:r w:rsidRPr="006B2D5E">
        <w:t>Termin i godzina wydania</w:t>
      </w:r>
      <w:r w:rsidR="00B52BA6">
        <w:t xml:space="preserve"> </w:t>
      </w:r>
      <w:r w:rsidR="00B52BA6" w:rsidRPr="00B52BA6">
        <w:rPr>
          <w:b/>
          <w:bCs/>
        </w:rPr>
        <w:t>autobusu 24 – miejscowego z przystosowanie dla osób niepełnosprawnych na wózkach inwalidzkich</w:t>
      </w:r>
      <w:r w:rsidR="000F2750" w:rsidRPr="006B2D5E">
        <w:t xml:space="preserve"> </w:t>
      </w:r>
      <w:r w:rsidRPr="006B2D5E">
        <w:t xml:space="preserve">zostaną uzgodnione przez Wykonawcę telefonicznie z </w:t>
      </w:r>
      <w:r w:rsidR="00B52BA6" w:rsidRPr="00B52BA6">
        <w:rPr>
          <w:b/>
          <w:bCs/>
        </w:rPr>
        <w:t>Dyrektorem Domu Pomocy Społecznej dla dorosłych niepełnosprawnych intelektualnie w Przasnyszu</w:t>
      </w:r>
      <w:r w:rsidRPr="00B52BA6">
        <w:rPr>
          <w:b/>
          <w:bCs/>
        </w:rPr>
        <w:t>,</w:t>
      </w:r>
      <w:r w:rsidRPr="006B2D5E">
        <w:t xml:space="preserve"> z </w:t>
      </w:r>
      <w:r w:rsidR="009F547D" w:rsidRPr="006B2D5E">
        <w:t>trzy</w:t>
      </w:r>
      <w:r w:rsidRPr="006B2D5E">
        <w:t>dniowym wyprzedzeniem, z zachowaniem terminu wynikającego z par. 2 niniejszej umowy.</w:t>
      </w:r>
    </w:p>
    <w:p w14:paraId="774CE8A0" w14:textId="57C9E1E4" w:rsidR="00BD6DB4" w:rsidRPr="006B2D5E" w:rsidRDefault="00F673A8" w:rsidP="00BD6DB4">
      <w:pPr>
        <w:numPr>
          <w:ilvl w:val="0"/>
          <w:numId w:val="25"/>
        </w:numPr>
        <w:spacing w:before="120" w:after="120" w:line="276" w:lineRule="auto"/>
        <w:jc w:val="both"/>
        <w:rPr>
          <w:b/>
        </w:rPr>
      </w:pPr>
      <w:r w:rsidRPr="006B2D5E">
        <w:t xml:space="preserve">Z czynności odbioru </w:t>
      </w:r>
      <w:r w:rsidR="00B52BA6" w:rsidRPr="00B52BA6">
        <w:rPr>
          <w:b/>
          <w:bCs/>
        </w:rPr>
        <w:t>autobusu 24 – miejscowego z przystosowanie dla osób niepełnosprawnych na wózkach inwalidzkich</w:t>
      </w:r>
      <w:r w:rsidR="00B52BA6" w:rsidRPr="006B2D5E">
        <w:t xml:space="preserve"> </w:t>
      </w:r>
      <w:r w:rsidRPr="006B2D5E">
        <w:t xml:space="preserve">zostanie spisany i podpisany przez obie strony protokół odbioru, stwierdzający zgodność </w:t>
      </w:r>
      <w:r w:rsidR="00B52BA6">
        <w:t>a</w:t>
      </w:r>
      <w:r w:rsidR="000E656E">
        <w:t>u</w:t>
      </w:r>
      <w:r w:rsidR="00B52BA6">
        <w:t>tobusu</w:t>
      </w:r>
      <w:r w:rsidRPr="006B2D5E">
        <w:t xml:space="preserve"> z SIWZ oraz ofertą Wykonawcy.</w:t>
      </w:r>
    </w:p>
    <w:p w14:paraId="5C853F1B" w14:textId="77777777" w:rsidR="00BD6DB4" w:rsidRPr="006B2D5E" w:rsidRDefault="008C0213" w:rsidP="00BD6DB4">
      <w:pPr>
        <w:numPr>
          <w:ilvl w:val="0"/>
          <w:numId w:val="25"/>
        </w:numPr>
        <w:spacing w:before="120" w:after="120" w:line="276" w:lineRule="auto"/>
        <w:jc w:val="both"/>
        <w:rPr>
          <w:b/>
        </w:rPr>
      </w:pPr>
      <w:r w:rsidRPr="006B2D5E">
        <w:t xml:space="preserve">Przed podpisaniem protokołu odbioru Wykonawca przekaże Zamawiającemu książkę gwarancyjną pojazdu, instrukcje obsługi pojazdu, kartę pojazdu, książkę przeglądów serwisowych, świadectwo homologacji, 2 komplety kluczyków i inne dokumenty w języku polskim niezbędne do rejestracji pojazdu. </w:t>
      </w:r>
    </w:p>
    <w:p w14:paraId="7ED2C7BF" w14:textId="161E2C14" w:rsidR="00F673A8" w:rsidRPr="006B2D5E" w:rsidRDefault="00F673A8" w:rsidP="00BD6DB4">
      <w:pPr>
        <w:numPr>
          <w:ilvl w:val="0"/>
          <w:numId w:val="25"/>
        </w:numPr>
        <w:spacing w:before="120" w:after="120" w:line="276" w:lineRule="auto"/>
        <w:jc w:val="both"/>
        <w:rPr>
          <w:b/>
        </w:rPr>
      </w:pPr>
      <w:r w:rsidRPr="006B2D5E">
        <w:t xml:space="preserve">Wykonawca ponosi pełną odpowiedzialność związaną z dostawą </w:t>
      </w:r>
      <w:r w:rsidR="00B52BA6">
        <w:t>autobusu                                               24 – miejscowego z przystosowanie dla osób niepełnosprawnych na wózkach inwalidzkich</w:t>
      </w:r>
      <w:r w:rsidR="00B52BA6" w:rsidRPr="006B2D5E">
        <w:t xml:space="preserve"> </w:t>
      </w:r>
      <w:r w:rsidRPr="006B2D5E">
        <w:t>do momentu podpisania protokołu odbioru przez obie strony.</w:t>
      </w:r>
    </w:p>
    <w:p w14:paraId="7745DB87" w14:textId="77777777" w:rsidR="00F673A8" w:rsidRPr="006B2D5E" w:rsidRDefault="00F673A8" w:rsidP="00BD6DB4">
      <w:pPr>
        <w:spacing w:before="120" w:after="120" w:line="276" w:lineRule="auto"/>
        <w:jc w:val="center"/>
        <w:rPr>
          <w:b/>
          <w:bCs/>
        </w:rPr>
      </w:pPr>
      <w:r w:rsidRPr="006B2D5E">
        <w:rPr>
          <w:b/>
          <w:bCs/>
        </w:rPr>
        <w:t xml:space="preserve">§ </w:t>
      </w:r>
      <w:r w:rsidR="00BD6DB4" w:rsidRPr="006B2D5E">
        <w:rPr>
          <w:b/>
          <w:bCs/>
        </w:rPr>
        <w:t>5</w:t>
      </w:r>
    </w:p>
    <w:p w14:paraId="4E03AEAC" w14:textId="283F9D2B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t xml:space="preserve">Wykonawca udzieli Zamawiającemu </w:t>
      </w:r>
      <w:r w:rsidRPr="006B2D5E">
        <w:rPr>
          <w:rFonts w:eastAsia="Calibri"/>
          <w:b/>
          <w:bCs/>
        </w:rPr>
        <w:t>gwarancji</w:t>
      </w:r>
      <w:r w:rsidRPr="006B2D5E">
        <w:rPr>
          <w:rFonts w:eastAsia="Calibri"/>
        </w:rPr>
        <w:t xml:space="preserve"> na dostarczony </w:t>
      </w:r>
      <w:r w:rsidR="00B52BA6">
        <w:t>autobusu 24 – miejscowego z przystosowanie dla osób niepełnosprawnych na wózkach inwalidzkich</w:t>
      </w:r>
      <w:r w:rsidR="00B52BA6" w:rsidRPr="006B2D5E">
        <w:rPr>
          <w:rFonts w:eastAsia="Calibri"/>
        </w:rPr>
        <w:t xml:space="preserve"> </w:t>
      </w:r>
      <w:r w:rsidRPr="006B2D5E">
        <w:rPr>
          <w:rFonts w:eastAsia="Calibri"/>
        </w:rPr>
        <w:t xml:space="preserve">na okres </w:t>
      </w:r>
      <w:r w:rsidR="000F2750" w:rsidRPr="006B2D5E">
        <w:rPr>
          <w:rFonts w:eastAsia="Calibri"/>
          <w:b/>
          <w:bCs/>
        </w:rPr>
        <w:t>……………………..</w:t>
      </w:r>
      <w:r w:rsidRPr="006B2D5E">
        <w:rPr>
          <w:rFonts w:eastAsia="Calibri"/>
        </w:rPr>
        <w:t xml:space="preserve"> liczony od dnia podpisania przez przedstawicieli stron protokołu odbioru </w:t>
      </w:r>
      <w:r w:rsidR="00B52BA6">
        <w:rPr>
          <w:rFonts w:eastAsia="Calibri"/>
        </w:rPr>
        <w:t>autobusu</w:t>
      </w:r>
      <w:r w:rsidRPr="006B2D5E">
        <w:rPr>
          <w:rFonts w:eastAsia="Calibri"/>
        </w:rPr>
        <w:t xml:space="preserve">. W okresie gwarancji wszystkie koszty naprawy w tym dojazd, koszt materiałów i części zamiennych, za wyjątkiem materiałów i części eksploatacyjnych podlegających naturalnemu zużyciu ponosi </w:t>
      </w:r>
      <w:r w:rsidR="00B52BA6">
        <w:rPr>
          <w:rFonts w:eastAsia="Calibri"/>
        </w:rPr>
        <w:t>W</w:t>
      </w:r>
      <w:r w:rsidRPr="006B2D5E">
        <w:rPr>
          <w:rFonts w:eastAsia="Calibri"/>
        </w:rPr>
        <w:t>ykonawca.</w:t>
      </w:r>
    </w:p>
    <w:p w14:paraId="7E50D439" w14:textId="77777777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t>Podjęcie naprawy w okresie gwarancji nastąpi w czasie 24 godzin licząc od terminu zgłoszenia, nie wliczając czasu w dniach ustawowo wolnych.</w:t>
      </w:r>
    </w:p>
    <w:p w14:paraId="7DEA8371" w14:textId="77777777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t xml:space="preserve"> Czas usunięcia usterki - 48 godzin, nie wliczając czasu w dni ustawowo wolne.</w:t>
      </w:r>
    </w:p>
    <w:p w14:paraId="28C18641" w14:textId="77777777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t xml:space="preserve"> Maksymalny czas naprawy – do 14 dni licząc od daty jej rozpoczęcia.</w:t>
      </w:r>
    </w:p>
    <w:p w14:paraId="23483D5D" w14:textId="77777777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t xml:space="preserve">Wykonanie obowiązków z tytułu gwarancji odbywać się będzie transportem i na koszt </w:t>
      </w:r>
      <w:r w:rsidR="000062DF" w:rsidRPr="006B2D5E">
        <w:rPr>
          <w:rFonts w:eastAsia="Calibri"/>
        </w:rPr>
        <w:t>W</w:t>
      </w:r>
      <w:r w:rsidRPr="006B2D5E">
        <w:rPr>
          <w:rFonts w:eastAsia="Calibri"/>
        </w:rPr>
        <w:t>ykonawcy.</w:t>
      </w:r>
    </w:p>
    <w:p w14:paraId="2566D2C8" w14:textId="77777777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lastRenderedPageBreak/>
        <w:t xml:space="preserve">Koszty transportu do </w:t>
      </w:r>
      <w:r w:rsidR="000062DF" w:rsidRPr="006B2D5E">
        <w:rPr>
          <w:rFonts w:eastAsia="Calibri"/>
        </w:rPr>
        <w:t>Z</w:t>
      </w:r>
      <w:r w:rsidRPr="006B2D5E">
        <w:rPr>
          <w:rFonts w:eastAsia="Calibri"/>
        </w:rPr>
        <w:t xml:space="preserve">amawiającego ponosi </w:t>
      </w:r>
      <w:r w:rsidR="000062DF" w:rsidRPr="006B2D5E">
        <w:rPr>
          <w:rFonts w:eastAsia="Calibri"/>
        </w:rPr>
        <w:t>W</w:t>
      </w:r>
      <w:r w:rsidRPr="006B2D5E">
        <w:rPr>
          <w:rFonts w:eastAsia="Calibri"/>
        </w:rPr>
        <w:t>ykonawca.</w:t>
      </w:r>
    </w:p>
    <w:p w14:paraId="74B10CC2" w14:textId="77777777" w:rsidR="00BD6DB4" w:rsidRPr="006B2D5E" w:rsidRDefault="008C0213" w:rsidP="00BD6DB4">
      <w:pPr>
        <w:numPr>
          <w:ilvl w:val="0"/>
          <w:numId w:val="26"/>
        </w:numPr>
        <w:spacing w:before="120" w:after="120" w:line="276" w:lineRule="auto"/>
        <w:jc w:val="both"/>
        <w:rPr>
          <w:b/>
        </w:rPr>
      </w:pPr>
      <w:r w:rsidRPr="006B2D5E">
        <w:rPr>
          <w:rFonts w:eastAsia="Calibri"/>
        </w:rPr>
        <w:t xml:space="preserve">Wykonawca zobowiązany jest do serwisowania, przeglądów pojazdów w okresie gwarancyjnym na miejscu u Zamawiającego. </w:t>
      </w:r>
    </w:p>
    <w:p w14:paraId="474360F8" w14:textId="77777777" w:rsidR="00F673A8" w:rsidRPr="006B2D5E" w:rsidRDefault="000F2750" w:rsidP="00BD6DB4">
      <w:pPr>
        <w:pStyle w:val="Akapitzlist"/>
        <w:spacing w:before="120" w:after="1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B2D5E">
        <w:rPr>
          <w:rFonts w:ascii="Times New Roman" w:hAnsi="Times New Roman" w:cs="Times New Roman"/>
          <w:b/>
          <w:bCs/>
          <w:sz w:val="24"/>
          <w:szCs w:val="24"/>
        </w:rPr>
        <w:t>§ 6</w:t>
      </w:r>
    </w:p>
    <w:p w14:paraId="7EEBD28C" w14:textId="77777777" w:rsidR="002F798A" w:rsidRPr="006B2D5E" w:rsidRDefault="002F798A" w:rsidP="00BD6DB4">
      <w:pPr>
        <w:numPr>
          <w:ilvl w:val="0"/>
          <w:numId w:val="12"/>
        </w:numPr>
        <w:spacing w:before="120" w:after="120" w:line="276" w:lineRule="auto"/>
        <w:jc w:val="both"/>
      </w:pPr>
      <w:r w:rsidRPr="006B2D5E">
        <w:t>Strony ustanawiają odpowiedzialność za niewykonanie lub nienależyte wykonanie Umowy w formie kar umownych.</w:t>
      </w:r>
    </w:p>
    <w:p w14:paraId="37F93780" w14:textId="77777777" w:rsidR="002F798A" w:rsidRPr="006B2D5E" w:rsidRDefault="002F798A" w:rsidP="00BD6DB4">
      <w:pPr>
        <w:numPr>
          <w:ilvl w:val="0"/>
          <w:numId w:val="12"/>
        </w:numPr>
        <w:spacing w:before="120" w:after="120" w:line="276" w:lineRule="auto"/>
        <w:jc w:val="both"/>
      </w:pPr>
      <w:r w:rsidRPr="006B2D5E">
        <w:t>Wykonawca zapłaci Zamawiającemu kary umowne :</w:t>
      </w:r>
    </w:p>
    <w:p w14:paraId="6ED3000A" w14:textId="77777777" w:rsidR="002F798A" w:rsidRPr="006B2D5E" w:rsidRDefault="002F798A" w:rsidP="00BD6DB4">
      <w:pPr>
        <w:numPr>
          <w:ilvl w:val="1"/>
          <w:numId w:val="12"/>
        </w:numPr>
        <w:spacing w:before="120" w:after="120" w:line="276" w:lineRule="auto"/>
        <w:jc w:val="both"/>
      </w:pPr>
      <w:r w:rsidRPr="006B2D5E">
        <w:t>za zwłokę w wykonaniu przedmiotu umowy w wysokości 1% wynagrodzenia określonego w § 3 ust.1 za każdy dzień zwłoki</w:t>
      </w:r>
    </w:p>
    <w:p w14:paraId="2FB577F8" w14:textId="77777777" w:rsidR="002F798A" w:rsidRPr="006B2D5E" w:rsidRDefault="002F798A" w:rsidP="00BD6DB4">
      <w:pPr>
        <w:numPr>
          <w:ilvl w:val="1"/>
          <w:numId w:val="12"/>
        </w:numPr>
        <w:spacing w:before="120" w:after="120" w:line="276" w:lineRule="auto"/>
        <w:jc w:val="both"/>
      </w:pPr>
      <w:r w:rsidRPr="006B2D5E">
        <w:t>z tytułu odstąpienia od umowy z przyczyn występujących po stronie Wykonawcy w wysokości 10% wynagrodzenia określonego w § 3 ust.1</w:t>
      </w:r>
    </w:p>
    <w:p w14:paraId="7839D944" w14:textId="37AEF178" w:rsidR="00BD6DB4" w:rsidRPr="00B52BA6" w:rsidRDefault="002F798A" w:rsidP="00B52BA6">
      <w:pPr>
        <w:numPr>
          <w:ilvl w:val="0"/>
          <w:numId w:val="12"/>
        </w:numPr>
        <w:spacing w:before="120" w:after="120" w:line="276" w:lineRule="auto"/>
        <w:jc w:val="both"/>
      </w:pPr>
      <w:r w:rsidRPr="006B2D5E">
        <w:t>Zamawiający zapłaci Wykonawcy karę umowną w przypadku odstąpienia od umowy z przyczyn niezależnych od Wykonawcy w wysokości 10% wynagrodzenia określonego w § 3 ust. 1.</w:t>
      </w:r>
    </w:p>
    <w:p w14:paraId="5E511111" w14:textId="77777777" w:rsidR="002F798A" w:rsidRPr="006B2D5E" w:rsidRDefault="002F798A" w:rsidP="00BD6DB4">
      <w:pPr>
        <w:spacing w:before="120" w:after="120" w:line="276" w:lineRule="auto"/>
        <w:jc w:val="center"/>
        <w:rPr>
          <w:b/>
          <w:bCs/>
        </w:rPr>
      </w:pPr>
      <w:r w:rsidRPr="006B2D5E">
        <w:rPr>
          <w:b/>
          <w:bCs/>
        </w:rPr>
        <w:t xml:space="preserve">§ </w:t>
      </w:r>
      <w:r w:rsidR="00BD6DB4" w:rsidRPr="006B2D5E">
        <w:rPr>
          <w:b/>
          <w:bCs/>
        </w:rPr>
        <w:t>7</w:t>
      </w:r>
    </w:p>
    <w:p w14:paraId="6708B3AE" w14:textId="77777777" w:rsidR="002F798A" w:rsidRPr="006B2D5E" w:rsidRDefault="002F798A" w:rsidP="00BD6DB4">
      <w:pPr>
        <w:pStyle w:val="Tekstpodstawowy3"/>
        <w:spacing w:before="120" w:after="120" w:line="276" w:lineRule="auto"/>
      </w:pPr>
      <w:r w:rsidRPr="006B2D5E">
        <w:t xml:space="preserve">Właściwym dla rozpoznania sporów wynikłych na tle realizacji niniejszej umowy jest sąd właściwy dla siedziby Zamawiającemu. </w:t>
      </w:r>
    </w:p>
    <w:p w14:paraId="53E219BD" w14:textId="77777777" w:rsidR="002F798A" w:rsidRPr="006B2D5E" w:rsidRDefault="002F798A" w:rsidP="00BD6DB4">
      <w:pPr>
        <w:spacing w:before="120" w:after="120" w:line="276" w:lineRule="auto"/>
        <w:jc w:val="center"/>
        <w:rPr>
          <w:b/>
          <w:bCs/>
        </w:rPr>
      </w:pPr>
      <w:r w:rsidRPr="006B2D5E">
        <w:rPr>
          <w:b/>
          <w:bCs/>
        </w:rPr>
        <w:t xml:space="preserve">§ </w:t>
      </w:r>
      <w:r w:rsidR="00BD6DB4" w:rsidRPr="006B2D5E">
        <w:rPr>
          <w:b/>
          <w:bCs/>
        </w:rPr>
        <w:t>8</w:t>
      </w:r>
    </w:p>
    <w:p w14:paraId="24024758" w14:textId="77777777" w:rsidR="002F798A" w:rsidRPr="006B2D5E" w:rsidRDefault="002F798A" w:rsidP="00BD6DB4">
      <w:pPr>
        <w:pStyle w:val="Tekstpodstawowy3"/>
        <w:spacing w:before="120" w:after="120" w:line="276" w:lineRule="auto"/>
      </w:pPr>
      <w:r w:rsidRPr="006B2D5E">
        <w:t xml:space="preserve">W sprawach nie uregulowanych w niniejszej Umowie stosuje się przepisy Kodeksu Cywilnego i ustawy z dnia 29 stycznia 2004 roku Prawo Zamówień Publicznych </w:t>
      </w:r>
      <w:r w:rsidR="00BD40AF" w:rsidRPr="006B2D5E">
        <w:t>(</w:t>
      </w:r>
      <w:proofErr w:type="spellStart"/>
      <w:r w:rsidR="00BD40AF" w:rsidRPr="006B2D5E">
        <w:t>t.j</w:t>
      </w:r>
      <w:proofErr w:type="spellEnd"/>
      <w:r w:rsidR="00BD40AF" w:rsidRPr="006B2D5E">
        <w:t>. Dz. U. z  2018 r. poz. 1986)</w:t>
      </w:r>
      <w:r w:rsidR="004D0BD1" w:rsidRPr="006B2D5E">
        <w:t>.</w:t>
      </w:r>
    </w:p>
    <w:p w14:paraId="0677D317" w14:textId="77777777" w:rsidR="002F798A" w:rsidRPr="006B2D5E" w:rsidRDefault="002F798A" w:rsidP="00BD6DB4">
      <w:pPr>
        <w:spacing w:before="120" w:after="120" w:line="276" w:lineRule="auto"/>
        <w:jc w:val="center"/>
        <w:rPr>
          <w:b/>
          <w:bCs/>
        </w:rPr>
      </w:pPr>
      <w:r w:rsidRPr="006B2D5E">
        <w:rPr>
          <w:b/>
          <w:bCs/>
        </w:rPr>
        <w:t xml:space="preserve">§ </w:t>
      </w:r>
      <w:r w:rsidR="00BD6DB4" w:rsidRPr="006B2D5E">
        <w:rPr>
          <w:b/>
          <w:bCs/>
        </w:rPr>
        <w:t>9</w:t>
      </w:r>
    </w:p>
    <w:p w14:paraId="3DE9BDD9" w14:textId="77777777" w:rsidR="002F798A" w:rsidRPr="006B2D5E" w:rsidRDefault="002F798A" w:rsidP="00BD6DB4">
      <w:pPr>
        <w:pStyle w:val="Tekstpodstawowy3"/>
        <w:spacing w:before="120" w:after="120" w:line="276" w:lineRule="auto"/>
      </w:pPr>
      <w:r w:rsidRPr="006B2D5E">
        <w:t>Wszelkie załączniki stanowią integralną część niniejszej Umowy.</w:t>
      </w:r>
    </w:p>
    <w:p w14:paraId="4B24F2EA" w14:textId="77777777" w:rsidR="002F798A" w:rsidRPr="006B2D5E" w:rsidRDefault="002F798A" w:rsidP="00BD6DB4">
      <w:pPr>
        <w:spacing w:before="120" w:after="120" w:line="276" w:lineRule="auto"/>
        <w:jc w:val="center"/>
        <w:rPr>
          <w:b/>
          <w:bCs/>
        </w:rPr>
      </w:pPr>
      <w:r w:rsidRPr="006B2D5E">
        <w:rPr>
          <w:b/>
          <w:bCs/>
        </w:rPr>
        <w:t>§ 1</w:t>
      </w:r>
      <w:r w:rsidR="00BD6DB4" w:rsidRPr="006B2D5E">
        <w:rPr>
          <w:b/>
          <w:bCs/>
        </w:rPr>
        <w:t>0</w:t>
      </w:r>
    </w:p>
    <w:p w14:paraId="6387E6FA" w14:textId="77777777" w:rsidR="008C0213" w:rsidRPr="006B2D5E" w:rsidRDefault="008C0213" w:rsidP="00BD6DB4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B2D5E">
        <w:rPr>
          <w:rFonts w:ascii="Times New Roman" w:hAnsi="Times New Roman" w:cs="Times New Roman"/>
          <w:sz w:val="24"/>
          <w:szCs w:val="24"/>
        </w:rPr>
        <w:t>Umowę sporządzono w 3 jednobrzmiących egzemplarzach, w tym 2 egz. dla Zamawiającego.</w:t>
      </w:r>
    </w:p>
    <w:p w14:paraId="6FB4FB34" w14:textId="77777777" w:rsidR="00BD6DB4" w:rsidRPr="006B2D5E" w:rsidRDefault="00BD6DB4" w:rsidP="00BD6DB4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0D15F9CC" w14:textId="77777777" w:rsidR="00BD6DB4" w:rsidRPr="006B2D5E" w:rsidRDefault="009F547D" w:rsidP="00BD6DB4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B2D5E">
        <w:rPr>
          <w:rFonts w:ascii="Times New Roman" w:hAnsi="Times New Roman" w:cs="Times New Roman"/>
          <w:sz w:val="24"/>
          <w:szCs w:val="24"/>
        </w:rPr>
        <w:t>Załączniki:</w:t>
      </w:r>
    </w:p>
    <w:p w14:paraId="1F1CBCFC" w14:textId="77777777" w:rsidR="009F547D" w:rsidRPr="006B2D5E" w:rsidRDefault="009F547D" w:rsidP="009F547D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6B2D5E">
        <w:rPr>
          <w:rFonts w:ascii="Times New Roman" w:hAnsi="Times New Roman" w:cs="Times New Roman"/>
          <w:sz w:val="24"/>
          <w:szCs w:val="24"/>
        </w:rPr>
        <w:t>1. Formularz oferty</w:t>
      </w:r>
    </w:p>
    <w:p w14:paraId="2C8ADA07" w14:textId="77777777" w:rsidR="009F547D" w:rsidRPr="006B2D5E" w:rsidRDefault="009F547D" w:rsidP="009F547D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65DB0726" w14:textId="77777777" w:rsidR="009F547D" w:rsidRPr="006B2D5E" w:rsidRDefault="009F547D" w:rsidP="009F547D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1EAE1705" w14:textId="77777777" w:rsidR="009F547D" w:rsidRPr="006B2D5E" w:rsidRDefault="009F547D" w:rsidP="009F547D">
      <w:pPr>
        <w:pStyle w:val="Akapitzlist"/>
        <w:ind w:left="142"/>
        <w:jc w:val="both"/>
        <w:rPr>
          <w:rFonts w:ascii="Times New Roman" w:hAnsi="Times New Roman" w:cs="Times New Roman"/>
          <w:sz w:val="24"/>
          <w:szCs w:val="24"/>
        </w:rPr>
      </w:pPr>
    </w:p>
    <w:p w14:paraId="17B5E8F8" w14:textId="77777777" w:rsidR="002F798A" w:rsidRPr="006B2D5E" w:rsidRDefault="002F798A" w:rsidP="00BD6DB4">
      <w:pPr>
        <w:tabs>
          <w:tab w:val="left" w:pos="540"/>
          <w:tab w:val="left" w:pos="3600"/>
          <w:tab w:val="left" w:pos="5400"/>
          <w:tab w:val="left" w:pos="8460"/>
        </w:tabs>
        <w:spacing w:before="1200" w:after="120" w:line="276" w:lineRule="auto"/>
        <w:rPr>
          <w:iCs/>
          <w:u w:val="dotted"/>
        </w:rPr>
      </w:pPr>
      <w:r w:rsidRPr="006B2D5E">
        <w:rPr>
          <w:iCs/>
        </w:rPr>
        <w:tab/>
      </w:r>
      <w:r w:rsidRPr="006B2D5E">
        <w:rPr>
          <w:iCs/>
          <w:u w:val="dotted"/>
        </w:rPr>
        <w:tab/>
      </w:r>
      <w:r w:rsidRPr="006B2D5E">
        <w:rPr>
          <w:iCs/>
        </w:rPr>
        <w:tab/>
      </w:r>
      <w:r w:rsidRPr="006B2D5E">
        <w:rPr>
          <w:iCs/>
          <w:u w:val="dotted"/>
        </w:rPr>
        <w:tab/>
      </w:r>
    </w:p>
    <w:p w14:paraId="38B736E1" w14:textId="77777777" w:rsidR="002F798A" w:rsidRPr="006B2D5E" w:rsidRDefault="002F798A" w:rsidP="00BD6DB4">
      <w:pPr>
        <w:tabs>
          <w:tab w:val="left" w:pos="1620"/>
          <w:tab w:val="left" w:pos="6660"/>
        </w:tabs>
        <w:spacing w:line="276" w:lineRule="auto"/>
        <w:jc w:val="both"/>
        <w:rPr>
          <w:i/>
          <w:iCs/>
        </w:rPr>
      </w:pPr>
      <w:r w:rsidRPr="006B2D5E">
        <w:rPr>
          <w:vertAlign w:val="superscript"/>
        </w:rPr>
        <w:tab/>
      </w:r>
      <w:r w:rsidRPr="006B2D5E">
        <w:rPr>
          <w:i/>
          <w:iCs/>
        </w:rPr>
        <w:t>Zamawiający</w:t>
      </w:r>
      <w:r w:rsidRPr="006B2D5E">
        <w:rPr>
          <w:i/>
          <w:iCs/>
        </w:rPr>
        <w:tab/>
        <w:t>Wykonawca</w:t>
      </w:r>
    </w:p>
    <w:sectPr w:rsidR="002F798A" w:rsidRPr="006B2D5E" w:rsidSect="008D72D2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6394736" w14:textId="77777777" w:rsidR="00006F28" w:rsidRDefault="00006F28" w:rsidP="00BD40AF">
      <w:r>
        <w:separator/>
      </w:r>
    </w:p>
  </w:endnote>
  <w:endnote w:type="continuationSeparator" w:id="0">
    <w:p w14:paraId="6433F70B" w14:textId="77777777" w:rsidR="00006F28" w:rsidRDefault="00006F28" w:rsidP="00BD40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26150418"/>
      <w:docPartObj>
        <w:docPartGallery w:val="Page Numbers (Bottom of Page)"/>
        <w:docPartUnique/>
      </w:docPartObj>
    </w:sdtPr>
    <w:sdtEndPr/>
    <w:sdtContent>
      <w:p w14:paraId="0E5C21C5" w14:textId="77777777" w:rsidR="000F2750" w:rsidRDefault="00B5640E">
        <w:pPr>
          <w:pStyle w:val="Stopka"/>
          <w:jc w:val="center"/>
        </w:pPr>
        <w:r>
          <w:fldChar w:fldCharType="begin"/>
        </w:r>
        <w:r w:rsidR="000F2750">
          <w:instrText>PAGE   \* MERGEFORMAT</w:instrText>
        </w:r>
        <w:r>
          <w:fldChar w:fldCharType="separate"/>
        </w:r>
        <w:r w:rsidR="000E656E">
          <w:rPr>
            <w:noProof/>
          </w:rPr>
          <w:t>3</w:t>
        </w:r>
        <w:r>
          <w:fldChar w:fldCharType="end"/>
        </w:r>
      </w:p>
    </w:sdtContent>
  </w:sdt>
  <w:p w14:paraId="7F883A29" w14:textId="77777777" w:rsidR="00BD40AF" w:rsidRDefault="00BD40AF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A8D815" w14:textId="77777777" w:rsidR="00006F28" w:rsidRDefault="00006F28" w:rsidP="00BD40AF">
      <w:r>
        <w:separator/>
      </w:r>
    </w:p>
  </w:footnote>
  <w:footnote w:type="continuationSeparator" w:id="0">
    <w:p w14:paraId="78BBB756" w14:textId="77777777" w:rsidR="00006F28" w:rsidRDefault="00006F28" w:rsidP="00BD40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9"/>
    <w:multiLevelType w:val="multilevel"/>
    <w:tmpl w:val="00000009"/>
    <w:lvl w:ilvl="0">
      <w:start w:val="3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1">
    <w:nsid w:val="04F859CB"/>
    <w:multiLevelType w:val="singleLevel"/>
    <w:tmpl w:val="05AE203C"/>
    <w:lvl w:ilvl="0">
      <w:start w:val="1"/>
      <w:numFmt w:val="lowerLetter"/>
      <w:lvlText w:val="%1)"/>
      <w:legacy w:legacy="1" w:legacySpace="0" w:legacyIndent="19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">
    <w:nsid w:val="050D7374"/>
    <w:multiLevelType w:val="multilevel"/>
    <w:tmpl w:val="1DAA6348"/>
    <w:lvl w:ilvl="0">
      <w:start w:val="1"/>
      <w:numFmt w:val="decimal"/>
      <w:lvlText w:val="%1"/>
      <w:lvlJc w:val="left"/>
      <w:pPr>
        <w:tabs>
          <w:tab w:val="num" w:pos="360"/>
        </w:tabs>
        <w:ind w:left="340" w:hanging="340"/>
      </w:p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644"/>
        </w:tabs>
        <w:ind w:left="567" w:hanging="283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3">
    <w:nsid w:val="05A71788"/>
    <w:multiLevelType w:val="hybridMultilevel"/>
    <w:tmpl w:val="F0EE5B3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8920C3E"/>
    <w:multiLevelType w:val="hybridMultilevel"/>
    <w:tmpl w:val="89A874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E44C1D"/>
    <w:multiLevelType w:val="hybridMultilevel"/>
    <w:tmpl w:val="E430902A"/>
    <w:lvl w:ilvl="0" w:tplc="C8BA4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8942A19"/>
    <w:multiLevelType w:val="hybridMultilevel"/>
    <w:tmpl w:val="E00A7EEA"/>
    <w:lvl w:ilvl="0" w:tplc="42AA068A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CC60285"/>
    <w:multiLevelType w:val="singleLevel"/>
    <w:tmpl w:val="587C00EA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  <w:sz w:val="24"/>
      </w:rPr>
    </w:lvl>
  </w:abstractNum>
  <w:abstractNum w:abstractNumId="8">
    <w:nsid w:val="202E4399"/>
    <w:multiLevelType w:val="hybridMultilevel"/>
    <w:tmpl w:val="8A8C9AD4"/>
    <w:lvl w:ilvl="0" w:tplc="C8BA4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6AA0F58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0">
    <w:nsid w:val="279E0B87"/>
    <w:multiLevelType w:val="hybridMultilevel"/>
    <w:tmpl w:val="8F400AE6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5C92FC1"/>
    <w:multiLevelType w:val="multilevel"/>
    <w:tmpl w:val="D144B87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Restart w:val="1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>
    <w:nsid w:val="37AD154F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3EF85F7B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>
    <w:nsid w:val="4D0F106C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C61355F"/>
    <w:multiLevelType w:val="hybridMultilevel"/>
    <w:tmpl w:val="8A8C9AD4"/>
    <w:lvl w:ilvl="0" w:tplc="C8BA44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665708B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>
    <w:nsid w:val="67003541"/>
    <w:multiLevelType w:val="hybridMultilevel"/>
    <w:tmpl w:val="4C92D2D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8C34D12"/>
    <w:multiLevelType w:val="hybridMultilevel"/>
    <w:tmpl w:val="2F728A6E"/>
    <w:lvl w:ilvl="0" w:tplc="0415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7973888"/>
    <w:multiLevelType w:val="multilevel"/>
    <w:tmpl w:val="75F23C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7"/>
    <w:lvlOverride w:ilvl="0">
      <w:startOverride w:val="1"/>
    </w:lvlOverride>
  </w:num>
  <w:num w:numId="2">
    <w:abstractNumId w:val="12"/>
    <w:lvlOverride w:ilvl="0">
      <w:startOverride w:val="1"/>
    </w:lvlOverride>
  </w:num>
  <w:num w:numId="3">
    <w:abstractNumId w:val="13"/>
    <w:lvlOverride w:ilvl="0">
      <w:startOverride w:val="1"/>
    </w:lvlOverride>
  </w:num>
  <w:num w:numId="4">
    <w:abstractNumId w:val="2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6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</w:num>
  <w:num w:numId="2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  <w:lvlOverride w:ilvl="0">
      <w:startOverride w:val="1"/>
    </w:lvlOverride>
  </w:num>
  <w:num w:numId="24">
    <w:abstractNumId w:val="6"/>
  </w:num>
  <w:num w:numId="25">
    <w:abstractNumId w:val="15"/>
  </w:num>
  <w:num w:numId="26">
    <w:abstractNumId w:val="8"/>
  </w:num>
  <w:num w:numId="2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134A"/>
    <w:rsid w:val="000062DF"/>
    <w:rsid w:val="00006F28"/>
    <w:rsid w:val="00052E03"/>
    <w:rsid w:val="000E656E"/>
    <w:rsid w:val="000F2750"/>
    <w:rsid w:val="000F469D"/>
    <w:rsid w:val="001B616D"/>
    <w:rsid w:val="001C2634"/>
    <w:rsid w:val="001D134A"/>
    <w:rsid w:val="00203486"/>
    <w:rsid w:val="002F798A"/>
    <w:rsid w:val="0033712F"/>
    <w:rsid w:val="00337CCE"/>
    <w:rsid w:val="00340D1D"/>
    <w:rsid w:val="0039638F"/>
    <w:rsid w:val="003C122F"/>
    <w:rsid w:val="004553FE"/>
    <w:rsid w:val="004D0BD1"/>
    <w:rsid w:val="004E5397"/>
    <w:rsid w:val="00562C3B"/>
    <w:rsid w:val="005B12F0"/>
    <w:rsid w:val="0068144B"/>
    <w:rsid w:val="006B2D5E"/>
    <w:rsid w:val="00705616"/>
    <w:rsid w:val="00786975"/>
    <w:rsid w:val="007973DC"/>
    <w:rsid w:val="007D7A4C"/>
    <w:rsid w:val="0080251E"/>
    <w:rsid w:val="008A0E6E"/>
    <w:rsid w:val="008C0213"/>
    <w:rsid w:val="008D72D2"/>
    <w:rsid w:val="008E1092"/>
    <w:rsid w:val="009F547D"/>
    <w:rsid w:val="00A1026A"/>
    <w:rsid w:val="00B302B7"/>
    <w:rsid w:val="00B52BA6"/>
    <w:rsid w:val="00B5640E"/>
    <w:rsid w:val="00B92F78"/>
    <w:rsid w:val="00B9390E"/>
    <w:rsid w:val="00BD40AF"/>
    <w:rsid w:val="00BD6DB4"/>
    <w:rsid w:val="00C15C19"/>
    <w:rsid w:val="00D55165"/>
    <w:rsid w:val="00D96F3F"/>
    <w:rsid w:val="00DC0C85"/>
    <w:rsid w:val="00DE5A3E"/>
    <w:rsid w:val="00E65D25"/>
    <w:rsid w:val="00E83357"/>
    <w:rsid w:val="00E85C0A"/>
    <w:rsid w:val="00E9621B"/>
    <w:rsid w:val="00F22070"/>
    <w:rsid w:val="00F673A8"/>
    <w:rsid w:val="00FF2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B89D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2D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D72D2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Nagwek8">
    <w:name w:val="heading 8"/>
    <w:basedOn w:val="Normalny"/>
    <w:next w:val="Normalny"/>
    <w:qFormat/>
    <w:rsid w:val="008D72D2"/>
    <w:pPr>
      <w:keepNext/>
      <w:numPr>
        <w:ilvl w:val="7"/>
        <w:numId w:val="5"/>
      </w:numPr>
      <w:spacing w:line="360" w:lineRule="auto"/>
      <w:jc w:val="both"/>
      <w:outlineLvl w:val="7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D72D2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rsid w:val="008D72D2"/>
    <w:pPr>
      <w:spacing w:line="360" w:lineRule="auto"/>
      <w:jc w:val="both"/>
    </w:pPr>
    <w:rPr>
      <w:szCs w:val="20"/>
    </w:rPr>
  </w:style>
  <w:style w:type="paragraph" w:styleId="Tekstpodstawowywcity">
    <w:name w:val="Body Text Indent"/>
    <w:basedOn w:val="Normalny"/>
    <w:rsid w:val="008D72D2"/>
    <w:pPr>
      <w:spacing w:line="360" w:lineRule="auto"/>
      <w:ind w:left="709" w:hanging="1"/>
      <w:jc w:val="both"/>
    </w:pPr>
    <w:rPr>
      <w:szCs w:val="20"/>
    </w:rPr>
  </w:style>
  <w:style w:type="paragraph" w:styleId="Tekstpodstawowy2">
    <w:name w:val="Body Text 2"/>
    <w:basedOn w:val="Normalny"/>
    <w:rsid w:val="008D72D2"/>
    <w:pPr>
      <w:spacing w:line="360" w:lineRule="auto"/>
      <w:jc w:val="both"/>
    </w:pPr>
    <w:rPr>
      <w:rFonts w:ascii="Arial" w:hAnsi="Arial"/>
      <w:sz w:val="22"/>
      <w:szCs w:val="20"/>
    </w:rPr>
  </w:style>
  <w:style w:type="paragraph" w:styleId="Tekstpodstawowy3">
    <w:name w:val="Body Text 3"/>
    <w:basedOn w:val="Normalny"/>
    <w:rsid w:val="008D72D2"/>
    <w:pPr>
      <w:jc w:val="both"/>
    </w:pPr>
  </w:style>
  <w:style w:type="paragraph" w:styleId="Mapadokumentu">
    <w:name w:val="Document Map"/>
    <w:basedOn w:val="Normalny"/>
    <w:semiHidden/>
    <w:rsid w:val="008D72D2"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link w:val="StopkaZnak"/>
    <w:uiPriority w:val="99"/>
    <w:rsid w:val="00BD4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40AF"/>
    <w:rPr>
      <w:sz w:val="24"/>
      <w:szCs w:val="24"/>
    </w:rPr>
  </w:style>
  <w:style w:type="paragraph" w:customStyle="1" w:styleId="WW-Tekstpodstawowy2">
    <w:name w:val="WW-Tekst podstawowy 2"/>
    <w:basedOn w:val="Normalny"/>
    <w:rsid w:val="001B616D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rsid w:val="00F673A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673A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C021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D72D2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D72D2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Nagwek8">
    <w:name w:val="heading 8"/>
    <w:basedOn w:val="Normalny"/>
    <w:next w:val="Normalny"/>
    <w:qFormat/>
    <w:rsid w:val="008D72D2"/>
    <w:pPr>
      <w:keepNext/>
      <w:numPr>
        <w:ilvl w:val="7"/>
        <w:numId w:val="5"/>
      </w:numPr>
      <w:spacing w:line="360" w:lineRule="auto"/>
      <w:jc w:val="both"/>
      <w:outlineLvl w:val="7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8D72D2"/>
    <w:pPr>
      <w:widowControl w:val="0"/>
      <w:tabs>
        <w:tab w:val="center" w:pos="4536"/>
        <w:tab w:val="right" w:pos="9072"/>
      </w:tabs>
    </w:pPr>
    <w:rPr>
      <w:sz w:val="20"/>
      <w:szCs w:val="20"/>
    </w:rPr>
  </w:style>
  <w:style w:type="paragraph" w:styleId="Tekstpodstawowy">
    <w:name w:val="Body Text"/>
    <w:basedOn w:val="Normalny"/>
    <w:rsid w:val="008D72D2"/>
    <w:pPr>
      <w:spacing w:line="360" w:lineRule="auto"/>
      <w:jc w:val="both"/>
    </w:pPr>
    <w:rPr>
      <w:szCs w:val="20"/>
    </w:rPr>
  </w:style>
  <w:style w:type="paragraph" w:styleId="Tekstpodstawowywcity">
    <w:name w:val="Body Text Indent"/>
    <w:basedOn w:val="Normalny"/>
    <w:rsid w:val="008D72D2"/>
    <w:pPr>
      <w:spacing w:line="360" w:lineRule="auto"/>
      <w:ind w:left="709" w:hanging="1"/>
      <w:jc w:val="both"/>
    </w:pPr>
    <w:rPr>
      <w:szCs w:val="20"/>
    </w:rPr>
  </w:style>
  <w:style w:type="paragraph" w:styleId="Tekstpodstawowy2">
    <w:name w:val="Body Text 2"/>
    <w:basedOn w:val="Normalny"/>
    <w:rsid w:val="008D72D2"/>
    <w:pPr>
      <w:spacing w:line="360" w:lineRule="auto"/>
      <w:jc w:val="both"/>
    </w:pPr>
    <w:rPr>
      <w:rFonts w:ascii="Arial" w:hAnsi="Arial"/>
      <w:sz w:val="22"/>
      <w:szCs w:val="20"/>
    </w:rPr>
  </w:style>
  <w:style w:type="paragraph" w:styleId="Tekstpodstawowy3">
    <w:name w:val="Body Text 3"/>
    <w:basedOn w:val="Normalny"/>
    <w:rsid w:val="008D72D2"/>
    <w:pPr>
      <w:jc w:val="both"/>
    </w:pPr>
  </w:style>
  <w:style w:type="paragraph" w:styleId="Mapadokumentu">
    <w:name w:val="Document Map"/>
    <w:basedOn w:val="Normalny"/>
    <w:semiHidden/>
    <w:rsid w:val="008D72D2"/>
    <w:pPr>
      <w:shd w:val="clear" w:color="auto" w:fill="000080"/>
    </w:pPr>
    <w:rPr>
      <w:rFonts w:ascii="Tahoma" w:hAnsi="Tahoma" w:cs="Tahoma"/>
    </w:rPr>
  </w:style>
  <w:style w:type="paragraph" w:styleId="Stopka">
    <w:name w:val="footer"/>
    <w:basedOn w:val="Normalny"/>
    <w:link w:val="StopkaZnak"/>
    <w:uiPriority w:val="99"/>
    <w:rsid w:val="00BD40A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D40AF"/>
    <w:rPr>
      <w:sz w:val="24"/>
      <w:szCs w:val="24"/>
    </w:rPr>
  </w:style>
  <w:style w:type="paragraph" w:customStyle="1" w:styleId="WW-Tekstpodstawowy2">
    <w:name w:val="WW-Tekst podstawowy 2"/>
    <w:basedOn w:val="Normalny"/>
    <w:rsid w:val="001B616D"/>
    <w:pPr>
      <w:suppressAutoHyphens/>
      <w:spacing w:after="120" w:line="480" w:lineRule="auto"/>
    </w:pPr>
    <w:rPr>
      <w:sz w:val="20"/>
      <w:szCs w:val="20"/>
      <w:lang w:eastAsia="ar-SA"/>
    </w:rPr>
  </w:style>
  <w:style w:type="paragraph" w:styleId="Tekstpodstawowywcity3">
    <w:name w:val="Body Text Indent 3"/>
    <w:basedOn w:val="Normalny"/>
    <w:link w:val="Tekstpodstawowywcity3Znak"/>
    <w:rsid w:val="00F673A8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F673A8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8C021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3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50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AppData\Local\Temp\template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template</Template>
  <TotalTime>0</TotalTime>
  <Pages>3</Pages>
  <Words>801</Words>
  <Characters>4809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UMOWY DOSTAWY</vt:lpstr>
    </vt:vector>
  </TitlesOfParts>
  <Company>Datacomp</Company>
  <LinksUpToDate>false</LinksUpToDate>
  <CharactersWithSpaces>5599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UMOWY DOSTAWY</dc:title>
  <dc:creator>Pc</dc:creator>
  <cp:lastModifiedBy>Ja</cp:lastModifiedBy>
  <cp:revision>2</cp:revision>
  <cp:lastPrinted>2019-06-28T06:01:00Z</cp:lastPrinted>
  <dcterms:created xsi:type="dcterms:W3CDTF">2020-10-14T12:15:00Z</dcterms:created>
  <dcterms:modified xsi:type="dcterms:W3CDTF">2020-10-14T12:15:00Z</dcterms:modified>
</cp:coreProperties>
</file>